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807" w:rsidRDefault="00275807" w:rsidP="00DB290F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герб Чугуевского МР" style="position:absolute;left:0;text-align:left;margin-left:207pt;margin-top:.3pt;width:48.75pt;height:71.25pt;z-index:251658240;visibility:visible" o:allowoverlap="f">
            <v:imagedata r:id="rId7" o:title="" gain="112993f" blacklevel="-1966f"/>
          </v:shape>
        </w:pict>
      </w:r>
    </w:p>
    <w:p w:rsidR="00275807" w:rsidRPr="007A3232" w:rsidRDefault="00275807" w:rsidP="007A3232">
      <w:pPr>
        <w:jc w:val="center"/>
        <w:rPr>
          <w:sz w:val="24"/>
          <w:szCs w:val="24"/>
        </w:rPr>
      </w:pPr>
    </w:p>
    <w:p w:rsidR="00275807" w:rsidRPr="007A3232" w:rsidRDefault="00275807" w:rsidP="007A3232">
      <w:pPr>
        <w:jc w:val="center"/>
        <w:rPr>
          <w:sz w:val="24"/>
          <w:szCs w:val="24"/>
        </w:rPr>
      </w:pPr>
    </w:p>
    <w:p w:rsidR="00275807" w:rsidRPr="007A3232" w:rsidRDefault="00275807" w:rsidP="007A3232">
      <w:pPr>
        <w:jc w:val="center"/>
        <w:rPr>
          <w:sz w:val="24"/>
          <w:szCs w:val="24"/>
        </w:rPr>
      </w:pPr>
    </w:p>
    <w:p w:rsidR="00275807" w:rsidRPr="007A3232" w:rsidRDefault="00275807" w:rsidP="007A3232">
      <w:pPr>
        <w:jc w:val="center"/>
        <w:rPr>
          <w:b/>
          <w:spacing w:val="34"/>
          <w:sz w:val="30"/>
          <w:szCs w:val="30"/>
        </w:rPr>
      </w:pPr>
    </w:p>
    <w:p w:rsidR="00275807" w:rsidRPr="007A3232" w:rsidRDefault="00275807" w:rsidP="007A3232">
      <w:pPr>
        <w:jc w:val="center"/>
        <w:rPr>
          <w:b/>
          <w:spacing w:val="34"/>
          <w:sz w:val="32"/>
          <w:szCs w:val="32"/>
        </w:rPr>
      </w:pPr>
      <w:r w:rsidRPr="007A3232">
        <w:rPr>
          <w:b/>
          <w:spacing w:val="34"/>
          <w:sz w:val="32"/>
          <w:szCs w:val="32"/>
        </w:rPr>
        <w:t xml:space="preserve">АДМИНИСТРАЦИЯ </w:t>
      </w:r>
    </w:p>
    <w:p w:rsidR="00275807" w:rsidRPr="007A3232" w:rsidRDefault="00275807" w:rsidP="007A3232">
      <w:pPr>
        <w:jc w:val="center"/>
        <w:rPr>
          <w:b/>
          <w:spacing w:val="34"/>
          <w:sz w:val="32"/>
          <w:szCs w:val="32"/>
        </w:rPr>
      </w:pPr>
      <w:r w:rsidRPr="007A3232">
        <w:rPr>
          <w:b/>
          <w:spacing w:val="34"/>
          <w:sz w:val="32"/>
          <w:szCs w:val="32"/>
        </w:rPr>
        <w:t xml:space="preserve">ЧУГУЕВСКОГО МУНИЦИПАЛЬНОГО </w:t>
      </w:r>
      <w:r>
        <w:rPr>
          <w:b/>
          <w:spacing w:val="34"/>
          <w:sz w:val="32"/>
          <w:szCs w:val="32"/>
        </w:rPr>
        <w:t>ОКРУГА</w:t>
      </w:r>
    </w:p>
    <w:p w:rsidR="00275807" w:rsidRPr="007A3232" w:rsidRDefault="00275807" w:rsidP="007A3232">
      <w:pPr>
        <w:jc w:val="center"/>
        <w:rPr>
          <w:b/>
          <w:spacing w:val="34"/>
          <w:sz w:val="32"/>
          <w:szCs w:val="32"/>
        </w:rPr>
      </w:pPr>
      <w:r w:rsidRPr="007A3232">
        <w:rPr>
          <w:b/>
          <w:spacing w:val="34"/>
          <w:sz w:val="32"/>
          <w:szCs w:val="32"/>
        </w:rPr>
        <w:t xml:space="preserve">ПРИМОРСКОГО КРАЯ </w:t>
      </w:r>
    </w:p>
    <w:p w:rsidR="00275807" w:rsidRPr="007915BE" w:rsidRDefault="00275807" w:rsidP="007A3232">
      <w:pPr>
        <w:jc w:val="center"/>
        <w:rPr>
          <w:b/>
          <w:spacing w:val="34"/>
          <w:sz w:val="16"/>
          <w:szCs w:val="16"/>
        </w:rPr>
      </w:pPr>
    </w:p>
    <w:p w:rsidR="00275807" w:rsidRPr="007A3232" w:rsidRDefault="00275807" w:rsidP="007A3232">
      <w:pPr>
        <w:jc w:val="center"/>
        <w:rPr>
          <w:b/>
          <w:spacing w:val="34"/>
          <w:sz w:val="16"/>
          <w:szCs w:val="16"/>
        </w:rPr>
      </w:pPr>
    </w:p>
    <w:p w:rsidR="00275807" w:rsidRPr="007A3232" w:rsidRDefault="00275807" w:rsidP="007A3232">
      <w:pPr>
        <w:jc w:val="center"/>
        <w:rPr>
          <w:b/>
          <w:spacing w:val="24"/>
          <w:sz w:val="28"/>
          <w:szCs w:val="28"/>
        </w:rPr>
      </w:pPr>
      <w:r>
        <w:rPr>
          <w:b/>
          <w:spacing w:val="24"/>
          <w:sz w:val="28"/>
          <w:szCs w:val="28"/>
        </w:rPr>
        <w:t>ПОСТАНОВЛЕНИЕ</w:t>
      </w:r>
    </w:p>
    <w:p w:rsidR="00275807" w:rsidRPr="007A3232" w:rsidRDefault="00275807" w:rsidP="007A3232">
      <w:pPr>
        <w:jc w:val="center"/>
        <w:rPr>
          <w:b/>
          <w:spacing w:val="24"/>
          <w:sz w:val="16"/>
          <w:szCs w:val="16"/>
        </w:rPr>
      </w:pPr>
    </w:p>
    <w:p w:rsidR="00275807" w:rsidRPr="007A3232" w:rsidRDefault="00275807" w:rsidP="007A3232">
      <w:pPr>
        <w:jc w:val="center"/>
        <w:rPr>
          <w:b/>
          <w:spacing w:val="24"/>
          <w:sz w:val="16"/>
          <w:szCs w:val="16"/>
        </w:rPr>
      </w:pPr>
    </w:p>
    <w:p w:rsidR="00275807" w:rsidRPr="00E20592" w:rsidRDefault="00275807" w:rsidP="005643C3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________________</w:t>
      </w:r>
      <w:r w:rsidRPr="007A3232">
        <w:rPr>
          <w:sz w:val="24"/>
          <w:szCs w:val="24"/>
        </w:rPr>
        <w:t>с. Чугуевка</w:t>
      </w:r>
      <w:r>
        <w:rPr>
          <w:sz w:val="24"/>
          <w:szCs w:val="24"/>
        </w:rPr>
        <w:t xml:space="preserve">                            ___________</w:t>
      </w:r>
      <w:r w:rsidRPr="00E20592">
        <w:rPr>
          <w:sz w:val="24"/>
          <w:szCs w:val="24"/>
          <w:u w:val="single"/>
        </w:rPr>
        <w:t xml:space="preserve"> - НПА</w:t>
      </w:r>
    </w:p>
    <w:p w:rsidR="00275807" w:rsidRDefault="00275807" w:rsidP="007A3232">
      <w:pPr>
        <w:rPr>
          <w:sz w:val="28"/>
          <w:szCs w:val="28"/>
        </w:rPr>
      </w:pPr>
    </w:p>
    <w:p w:rsidR="00275807" w:rsidRPr="007A3232" w:rsidRDefault="00275807" w:rsidP="007A3232">
      <w:pPr>
        <w:rPr>
          <w:sz w:val="28"/>
          <w:szCs w:val="28"/>
        </w:rPr>
      </w:pPr>
    </w:p>
    <w:p w:rsidR="00275807" w:rsidRPr="007915BE" w:rsidRDefault="00275807" w:rsidP="007915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Чугуевского муниципального округа от 13 июля 2022 года № 605-НПА «</w:t>
      </w:r>
      <w:r w:rsidRPr="007A3232">
        <w:rPr>
          <w:b/>
          <w:sz w:val="28"/>
          <w:szCs w:val="28"/>
        </w:rPr>
        <w:t>Об установлении родительской  платы за создание условий для присмотра и ухода за детьми, осваивающими образовательные программы дошкольного образования в муниципальных образовательных организациях</w:t>
      </w:r>
      <w:r>
        <w:rPr>
          <w:b/>
          <w:sz w:val="28"/>
          <w:szCs w:val="28"/>
        </w:rPr>
        <w:t xml:space="preserve"> </w:t>
      </w:r>
      <w:r w:rsidRPr="007A3232">
        <w:rPr>
          <w:b/>
          <w:sz w:val="28"/>
          <w:szCs w:val="28"/>
        </w:rPr>
        <w:t xml:space="preserve">Чугуевского муниципального </w:t>
      </w:r>
      <w:r>
        <w:rPr>
          <w:b/>
          <w:sz w:val="28"/>
          <w:szCs w:val="28"/>
        </w:rPr>
        <w:t>округа</w:t>
      </w:r>
      <w:r w:rsidRPr="007A3232">
        <w:rPr>
          <w:b/>
          <w:sz w:val="28"/>
          <w:szCs w:val="28"/>
        </w:rPr>
        <w:t>, осуществляющих образовательную деятельность</w:t>
      </w:r>
      <w:r>
        <w:rPr>
          <w:b/>
          <w:sz w:val="28"/>
          <w:szCs w:val="28"/>
        </w:rPr>
        <w:t>»</w:t>
      </w:r>
    </w:p>
    <w:p w:rsidR="00275807" w:rsidRPr="00031B30" w:rsidRDefault="00275807" w:rsidP="00B57B12">
      <w:pPr>
        <w:rPr>
          <w:sz w:val="28"/>
          <w:szCs w:val="28"/>
        </w:rPr>
      </w:pPr>
    </w:p>
    <w:p w:rsidR="00275807" w:rsidRPr="00031B30" w:rsidRDefault="00275807" w:rsidP="008C6C64">
      <w:pPr>
        <w:rPr>
          <w:sz w:val="28"/>
          <w:szCs w:val="28"/>
        </w:rPr>
      </w:pPr>
    </w:p>
    <w:p w:rsidR="00275807" w:rsidRDefault="00275807" w:rsidP="002334E7">
      <w:pPr>
        <w:spacing w:line="360" w:lineRule="auto"/>
        <w:ind w:left="-284" w:firstLine="710"/>
        <w:jc w:val="both"/>
        <w:rPr>
          <w:sz w:val="28"/>
          <w:szCs w:val="28"/>
        </w:rPr>
      </w:pPr>
      <w:r w:rsidRPr="00EF70DE">
        <w:rPr>
          <w:sz w:val="28"/>
          <w:szCs w:val="28"/>
        </w:rPr>
        <w:t xml:space="preserve">Руководствуясь Федеральным законом от 29 декабря 2012 года № 273-ФЗ «Об образовании в Российской Федерации», статьёй  43 Устава Чугуевского муниципального округа, администрация Чугуевского муниципального округа  </w:t>
      </w:r>
    </w:p>
    <w:p w:rsidR="00275807" w:rsidRDefault="00275807" w:rsidP="002334E7">
      <w:pPr>
        <w:spacing w:line="360" w:lineRule="auto"/>
        <w:ind w:left="-284" w:firstLine="710"/>
        <w:jc w:val="both"/>
        <w:rPr>
          <w:sz w:val="28"/>
          <w:szCs w:val="28"/>
        </w:rPr>
      </w:pPr>
    </w:p>
    <w:p w:rsidR="00275807" w:rsidRPr="007A3232" w:rsidRDefault="00275807" w:rsidP="00614A9F">
      <w:pPr>
        <w:spacing w:line="360" w:lineRule="auto"/>
        <w:ind w:left="-284" w:hanging="142"/>
        <w:jc w:val="both"/>
        <w:rPr>
          <w:b/>
          <w:sz w:val="28"/>
          <w:szCs w:val="28"/>
        </w:rPr>
      </w:pPr>
      <w:r w:rsidRPr="007A3232">
        <w:rPr>
          <w:b/>
          <w:sz w:val="28"/>
          <w:szCs w:val="28"/>
        </w:rPr>
        <w:t>ПОСТАНОВЛЯЕТ:</w:t>
      </w:r>
    </w:p>
    <w:p w:rsidR="00275807" w:rsidRDefault="00275807" w:rsidP="004F1D07">
      <w:pPr>
        <w:ind w:firstLine="710"/>
        <w:jc w:val="both"/>
        <w:rPr>
          <w:sz w:val="16"/>
          <w:szCs w:val="16"/>
        </w:rPr>
      </w:pPr>
    </w:p>
    <w:p w:rsidR="00275807" w:rsidRPr="002254CE" w:rsidRDefault="00275807" w:rsidP="004F1D07">
      <w:pPr>
        <w:ind w:firstLine="710"/>
        <w:jc w:val="both"/>
        <w:rPr>
          <w:sz w:val="28"/>
          <w:szCs w:val="28"/>
        </w:rPr>
      </w:pPr>
    </w:p>
    <w:p w:rsidR="00275807" w:rsidRPr="00CD35CB" w:rsidRDefault="00275807" w:rsidP="004821B4">
      <w:pPr>
        <w:pStyle w:val="ListParagraph"/>
        <w:spacing w:line="360" w:lineRule="auto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изменение</w:t>
      </w:r>
      <w:r w:rsidRPr="00E20592">
        <w:rPr>
          <w:sz w:val="28"/>
          <w:szCs w:val="28"/>
        </w:rPr>
        <w:t>в постановление администрации Чугуевского муниципального округа от 13 июля 2022 года № 605-НПА «Об установлении родительской  платы за создание условий для присмотра и ухода за детьми, осваивающими образовательные программы дошкольного образования в муниципальных образовательных организациях Чугуевского муниципального округа, осуществляющих образовательную деятельность</w:t>
      </w:r>
      <w:r>
        <w:rPr>
          <w:sz w:val="28"/>
          <w:szCs w:val="28"/>
        </w:rPr>
        <w:t>», изложив пункт 3 постановления в следующей редакции:</w:t>
      </w:r>
    </w:p>
    <w:p w:rsidR="00275807" w:rsidRPr="007A3232" w:rsidRDefault="00275807" w:rsidP="004F1D07">
      <w:pPr>
        <w:spacing w:line="360" w:lineRule="auto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7A3232">
        <w:rPr>
          <w:sz w:val="28"/>
          <w:szCs w:val="28"/>
        </w:rPr>
        <w:t>3. За присмотр и уход за детьми-инвалидами, детьми-сиротами, детьми с ограниченными возможностями здоровья</w:t>
      </w:r>
      <w:r>
        <w:rPr>
          <w:sz w:val="28"/>
          <w:szCs w:val="28"/>
        </w:rPr>
        <w:t>,</w:t>
      </w:r>
      <w:r w:rsidRPr="007A3232">
        <w:rPr>
          <w:sz w:val="28"/>
          <w:szCs w:val="28"/>
        </w:rPr>
        <w:t xml:space="preserve"> детьми, оставшимися без попе</w:t>
      </w:r>
      <w:r>
        <w:rPr>
          <w:sz w:val="28"/>
          <w:szCs w:val="28"/>
        </w:rPr>
        <w:t xml:space="preserve">чения родителей, </w:t>
      </w:r>
      <w:r w:rsidRPr="007A3232">
        <w:rPr>
          <w:sz w:val="28"/>
          <w:szCs w:val="28"/>
        </w:rPr>
        <w:t xml:space="preserve">детьми с туберкулезной интоксикацией, а также </w:t>
      </w:r>
      <w:r>
        <w:rPr>
          <w:sz w:val="28"/>
          <w:szCs w:val="28"/>
        </w:rPr>
        <w:t xml:space="preserve">детьми из </w:t>
      </w:r>
      <w:r w:rsidRPr="00D67E4E">
        <w:rPr>
          <w:sz w:val="28"/>
          <w:szCs w:val="28"/>
        </w:rPr>
        <w:t>семей мобилизованных и добровольцев-участников специальной военной операции</w:t>
      </w:r>
      <w:r>
        <w:rPr>
          <w:sz w:val="28"/>
          <w:szCs w:val="28"/>
        </w:rPr>
        <w:t xml:space="preserve"> (далее – СВО) </w:t>
      </w:r>
      <w:r w:rsidRPr="004821B4">
        <w:rPr>
          <w:sz w:val="28"/>
          <w:szCs w:val="28"/>
        </w:rPr>
        <w:t>на период их участия в СВО</w:t>
      </w:r>
      <w:r>
        <w:rPr>
          <w:sz w:val="28"/>
          <w:szCs w:val="28"/>
        </w:rPr>
        <w:t>,</w:t>
      </w:r>
      <w:r w:rsidRPr="007A3232">
        <w:rPr>
          <w:sz w:val="28"/>
          <w:szCs w:val="28"/>
        </w:rPr>
        <w:t>обучающимися в муниципальных образовательных организациях, реализующих основную общеобразовательную программу дошкольного образования</w:t>
      </w:r>
      <w:r w:rsidRPr="007A3232">
        <w:rPr>
          <w:b/>
          <w:sz w:val="28"/>
          <w:szCs w:val="28"/>
        </w:rPr>
        <w:t xml:space="preserve">, </w:t>
      </w:r>
      <w:r w:rsidRPr="007A3232">
        <w:rPr>
          <w:sz w:val="28"/>
          <w:szCs w:val="28"/>
        </w:rPr>
        <w:t>родительская плата</w:t>
      </w:r>
      <w:r>
        <w:rPr>
          <w:sz w:val="28"/>
          <w:szCs w:val="28"/>
        </w:rPr>
        <w:t>с родителей (законных представителей),</w:t>
      </w:r>
      <w:r w:rsidRPr="007A3232">
        <w:rPr>
          <w:sz w:val="28"/>
          <w:szCs w:val="28"/>
        </w:rPr>
        <w:t xml:space="preserve"> не взимается.</w:t>
      </w:r>
      <w:r>
        <w:rPr>
          <w:sz w:val="28"/>
          <w:szCs w:val="28"/>
        </w:rPr>
        <w:t>»</w:t>
      </w:r>
    </w:p>
    <w:p w:rsidR="00275807" w:rsidRDefault="00275807" w:rsidP="004F1D07">
      <w:pPr>
        <w:spacing w:line="360" w:lineRule="auto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7A3232">
        <w:rPr>
          <w:sz w:val="28"/>
          <w:szCs w:val="28"/>
        </w:rPr>
        <w:t>. Настоящее постановление вступает в силу с</w:t>
      </w:r>
      <w:r>
        <w:rPr>
          <w:sz w:val="28"/>
          <w:szCs w:val="28"/>
        </w:rPr>
        <w:t xml:space="preserve">одня официального опубликованияи </w:t>
      </w:r>
      <w:r w:rsidRPr="00FC0037">
        <w:rPr>
          <w:sz w:val="28"/>
          <w:szCs w:val="28"/>
        </w:rPr>
        <w:t>подлежит размещению на официальном сайте Чугуевского муниципального округа</w:t>
      </w:r>
      <w:r>
        <w:rPr>
          <w:sz w:val="28"/>
          <w:szCs w:val="28"/>
        </w:rPr>
        <w:t>.</w:t>
      </w:r>
    </w:p>
    <w:p w:rsidR="00275807" w:rsidRDefault="00275807" w:rsidP="004F1D07">
      <w:pPr>
        <w:spacing w:line="360" w:lineRule="auto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исполнением настоящего постановления возложить на заместителя главы администрации Чугуевского муниципального округа – начальника управления образованияВ.С.Олег.</w:t>
      </w:r>
    </w:p>
    <w:p w:rsidR="00275807" w:rsidRDefault="00275807" w:rsidP="00031B30">
      <w:pPr>
        <w:spacing w:line="360" w:lineRule="auto"/>
        <w:ind w:left="-284" w:firstLine="1004"/>
        <w:jc w:val="both"/>
        <w:rPr>
          <w:sz w:val="28"/>
          <w:szCs w:val="28"/>
        </w:rPr>
      </w:pPr>
    </w:p>
    <w:p w:rsidR="00275807" w:rsidRDefault="00275807" w:rsidP="00031B30">
      <w:pPr>
        <w:spacing w:line="360" w:lineRule="auto"/>
        <w:ind w:left="-284" w:firstLine="1004"/>
        <w:jc w:val="both"/>
        <w:rPr>
          <w:sz w:val="28"/>
          <w:szCs w:val="28"/>
        </w:rPr>
      </w:pPr>
    </w:p>
    <w:p w:rsidR="00275807" w:rsidRPr="00031B30" w:rsidRDefault="00275807" w:rsidP="00031B30">
      <w:pPr>
        <w:spacing w:line="360" w:lineRule="auto"/>
        <w:ind w:left="-284" w:firstLine="1004"/>
        <w:jc w:val="both"/>
        <w:rPr>
          <w:sz w:val="28"/>
          <w:szCs w:val="28"/>
        </w:rPr>
      </w:pPr>
    </w:p>
    <w:p w:rsidR="00275807" w:rsidRPr="007A3232" w:rsidRDefault="00275807" w:rsidP="00031B30">
      <w:pPr>
        <w:ind w:left="-284"/>
        <w:jc w:val="both"/>
        <w:rPr>
          <w:sz w:val="28"/>
          <w:szCs w:val="28"/>
        </w:rPr>
      </w:pPr>
      <w:r w:rsidRPr="007A3232">
        <w:rPr>
          <w:sz w:val="28"/>
          <w:szCs w:val="28"/>
        </w:rPr>
        <w:t>Глава Чугуевского</w:t>
      </w:r>
    </w:p>
    <w:p w:rsidR="00275807" w:rsidRPr="007A3232" w:rsidRDefault="00275807" w:rsidP="00031B30">
      <w:pPr>
        <w:ind w:left="-284"/>
        <w:jc w:val="both"/>
        <w:rPr>
          <w:sz w:val="28"/>
          <w:szCs w:val="28"/>
        </w:rPr>
      </w:pPr>
      <w:r w:rsidRPr="007A3232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  <w:r w:rsidRPr="007A3232">
        <w:rPr>
          <w:sz w:val="28"/>
          <w:szCs w:val="28"/>
        </w:rPr>
        <w:t xml:space="preserve">, </w:t>
      </w:r>
    </w:p>
    <w:p w:rsidR="00275807" w:rsidRPr="00CE5815" w:rsidRDefault="00275807" w:rsidP="00031B30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7A3232">
        <w:rPr>
          <w:sz w:val="28"/>
          <w:szCs w:val="28"/>
        </w:rPr>
        <w:t>лава администрации                                           Р.Ю. Демен</w:t>
      </w:r>
      <w:r>
        <w:rPr>
          <w:sz w:val="28"/>
          <w:szCs w:val="28"/>
        </w:rPr>
        <w:t>е</w:t>
      </w:r>
      <w:r w:rsidRPr="007A3232">
        <w:rPr>
          <w:sz w:val="28"/>
          <w:szCs w:val="28"/>
        </w:rPr>
        <w:t>в</w:t>
      </w:r>
    </w:p>
    <w:p w:rsidR="00275807" w:rsidRDefault="00275807" w:rsidP="00671A92">
      <w:pPr>
        <w:ind w:left="5245"/>
        <w:rPr>
          <w:sz w:val="28"/>
          <w:szCs w:val="28"/>
        </w:rPr>
      </w:pPr>
    </w:p>
    <w:p w:rsidR="00275807" w:rsidRDefault="00275807" w:rsidP="00671A92">
      <w:pPr>
        <w:ind w:left="5245"/>
        <w:rPr>
          <w:sz w:val="28"/>
          <w:szCs w:val="28"/>
        </w:rPr>
      </w:pPr>
    </w:p>
    <w:p w:rsidR="00275807" w:rsidRDefault="00275807" w:rsidP="00671A92">
      <w:pPr>
        <w:ind w:left="5245"/>
        <w:rPr>
          <w:sz w:val="28"/>
          <w:szCs w:val="28"/>
        </w:rPr>
      </w:pPr>
    </w:p>
    <w:p w:rsidR="00275807" w:rsidRDefault="00275807" w:rsidP="00671A92">
      <w:pPr>
        <w:ind w:left="5245"/>
        <w:rPr>
          <w:sz w:val="28"/>
          <w:szCs w:val="28"/>
        </w:rPr>
      </w:pPr>
    </w:p>
    <w:p w:rsidR="00275807" w:rsidRDefault="00275807" w:rsidP="00671A92">
      <w:pPr>
        <w:ind w:left="5245"/>
        <w:rPr>
          <w:sz w:val="28"/>
          <w:szCs w:val="28"/>
        </w:rPr>
      </w:pPr>
    </w:p>
    <w:p w:rsidR="00275807" w:rsidRDefault="00275807" w:rsidP="00671A92">
      <w:pPr>
        <w:ind w:left="5245"/>
        <w:rPr>
          <w:sz w:val="28"/>
          <w:szCs w:val="28"/>
        </w:rPr>
      </w:pPr>
    </w:p>
    <w:p w:rsidR="00275807" w:rsidRDefault="00275807" w:rsidP="00671A92">
      <w:pPr>
        <w:ind w:left="5245"/>
        <w:rPr>
          <w:sz w:val="28"/>
          <w:szCs w:val="28"/>
        </w:rPr>
      </w:pPr>
    </w:p>
    <w:p w:rsidR="00275807" w:rsidRDefault="00275807" w:rsidP="00232562">
      <w:pPr>
        <w:rPr>
          <w:sz w:val="28"/>
          <w:szCs w:val="28"/>
        </w:rPr>
      </w:pPr>
    </w:p>
    <w:p w:rsidR="00275807" w:rsidRDefault="00275807" w:rsidP="00232562">
      <w:pPr>
        <w:rPr>
          <w:sz w:val="28"/>
          <w:szCs w:val="28"/>
        </w:rPr>
      </w:pPr>
    </w:p>
    <w:p w:rsidR="00275807" w:rsidRDefault="00275807" w:rsidP="00232562">
      <w:pPr>
        <w:rPr>
          <w:sz w:val="28"/>
          <w:szCs w:val="28"/>
        </w:rPr>
      </w:pPr>
    </w:p>
    <w:p w:rsidR="00275807" w:rsidRDefault="00275807" w:rsidP="00232562">
      <w:pPr>
        <w:rPr>
          <w:sz w:val="28"/>
          <w:szCs w:val="28"/>
        </w:rPr>
      </w:pPr>
    </w:p>
    <w:p w:rsidR="00275807" w:rsidRDefault="00275807" w:rsidP="00232562">
      <w:pPr>
        <w:rPr>
          <w:sz w:val="28"/>
          <w:szCs w:val="28"/>
        </w:rPr>
      </w:pPr>
    </w:p>
    <w:p w:rsidR="00275807" w:rsidRDefault="00275807" w:rsidP="00232562">
      <w:pPr>
        <w:rPr>
          <w:sz w:val="28"/>
          <w:szCs w:val="28"/>
        </w:rPr>
      </w:pPr>
    </w:p>
    <w:p w:rsidR="00275807" w:rsidRDefault="00275807" w:rsidP="00232562">
      <w:pPr>
        <w:rPr>
          <w:sz w:val="28"/>
          <w:szCs w:val="28"/>
        </w:rPr>
      </w:pPr>
    </w:p>
    <w:p w:rsidR="00275807" w:rsidRDefault="00275807" w:rsidP="00232562">
      <w:pPr>
        <w:rPr>
          <w:sz w:val="28"/>
          <w:szCs w:val="28"/>
        </w:rPr>
      </w:pPr>
    </w:p>
    <w:sectPr w:rsidR="00275807" w:rsidSect="004821B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5807" w:rsidRDefault="00275807" w:rsidP="00276F60">
      <w:r>
        <w:separator/>
      </w:r>
    </w:p>
  </w:endnote>
  <w:endnote w:type="continuationSeparator" w:id="1">
    <w:p w:rsidR="00275807" w:rsidRDefault="00275807" w:rsidP="00276F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5807" w:rsidRDefault="00275807" w:rsidP="00276F60">
      <w:r>
        <w:separator/>
      </w:r>
    </w:p>
  </w:footnote>
  <w:footnote w:type="continuationSeparator" w:id="1">
    <w:p w:rsidR="00275807" w:rsidRDefault="00275807" w:rsidP="00276F6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632E2"/>
    <w:multiLevelType w:val="hybridMultilevel"/>
    <w:tmpl w:val="2AEAB288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21115C5"/>
    <w:multiLevelType w:val="multilevel"/>
    <w:tmpl w:val="B6660C6A"/>
    <w:lvl w:ilvl="0">
      <w:start w:val="1"/>
      <w:numFmt w:val="decimal"/>
      <w:lvlText w:val="%1."/>
      <w:lvlJc w:val="left"/>
      <w:pPr>
        <w:ind w:left="1725" w:hanging="100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5" w:hanging="121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35" w:hanging="121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35" w:hanging="121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5" w:hanging="121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B416B"/>
    <w:rsid w:val="000054AE"/>
    <w:rsid w:val="00006C76"/>
    <w:rsid w:val="00022958"/>
    <w:rsid w:val="00031B30"/>
    <w:rsid w:val="00074F97"/>
    <w:rsid w:val="000A0979"/>
    <w:rsid w:val="000A432E"/>
    <w:rsid w:val="000B3CEA"/>
    <w:rsid w:val="000B5F73"/>
    <w:rsid w:val="000C1060"/>
    <w:rsid w:val="000D5A92"/>
    <w:rsid w:val="000E7B38"/>
    <w:rsid w:val="000F2F8A"/>
    <w:rsid w:val="00103B8A"/>
    <w:rsid w:val="00106AAA"/>
    <w:rsid w:val="0013560B"/>
    <w:rsid w:val="00144CF7"/>
    <w:rsid w:val="001526AB"/>
    <w:rsid w:val="00153F73"/>
    <w:rsid w:val="00163EDC"/>
    <w:rsid w:val="0018315A"/>
    <w:rsid w:val="001A0E9C"/>
    <w:rsid w:val="002254CE"/>
    <w:rsid w:val="002312C8"/>
    <w:rsid w:val="00232562"/>
    <w:rsid w:val="002334E7"/>
    <w:rsid w:val="00264C7F"/>
    <w:rsid w:val="00275807"/>
    <w:rsid w:val="00276F60"/>
    <w:rsid w:val="00294AC0"/>
    <w:rsid w:val="002B7C2D"/>
    <w:rsid w:val="002C03D4"/>
    <w:rsid w:val="002C699A"/>
    <w:rsid w:val="002D5FA2"/>
    <w:rsid w:val="002E381C"/>
    <w:rsid w:val="002F3163"/>
    <w:rsid w:val="0032356D"/>
    <w:rsid w:val="003239D8"/>
    <w:rsid w:val="00360A9C"/>
    <w:rsid w:val="003B03FB"/>
    <w:rsid w:val="003B4A6E"/>
    <w:rsid w:val="003C2AB6"/>
    <w:rsid w:val="003D1EB9"/>
    <w:rsid w:val="003D7174"/>
    <w:rsid w:val="003F16FC"/>
    <w:rsid w:val="00403FE4"/>
    <w:rsid w:val="00405389"/>
    <w:rsid w:val="004108A1"/>
    <w:rsid w:val="0041564A"/>
    <w:rsid w:val="00435B0B"/>
    <w:rsid w:val="004541CA"/>
    <w:rsid w:val="00460A72"/>
    <w:rsid w:val="004764D7"/>
    <w:rsid w:val="004821B4"/>
    <w:rsid w:val="00485F8A"/>
    <w:rsid w:val="00493C9A"/>
    <w:rsid w:val="004A4370"/>
    <w:rsid w:val="004E1790"/>
    <w:rsid w:val="004F1D07"/>
    <w:rsid w:val="0050183A"/>
    <w:rsid w:val="005024CC"/>
    <w:rsid w:val="00507D63"/>
    <w:rsid w:val="00514E19"/>
    <w:rsid w:val="00545A4C"/>
    <w:rsid w:val="005643C3"/>
    <w:rsid w:val="00566F60"/>
    <w:rsid w:val="00567CF6"/>
    <w:rsid w:val="00576610"/>
    <w:rsid w:val="005B5AF1"/>
    <w:rsid w:val="005D58F6"/>
    <w:rsid w:val="005E4B97"/>
    <w:rsid w:val="005F2C43"/>
    <w:rsid w:val="00601BEB"/>
    <w:rsid w:val="00611F27"/>
    <w:rsid w:val="00614A9F"/>
    <w:rsid w:val="00646852"/>
    <w:rsid w:val="00652C8F"/>
    <w:rsid w:val="006600BB"/>
    <w:rsid w:val="00670A14"/>
    <w:rsid w:val="00671A92"/>
    <w:rsid w:val="00690D2B"/>
    <w:rsid w:val="006A32D0"/>
    <w:rsid w:val="006A412F"/>
    <w:rsid w:val="006A726C"/>
    <w:rsid w:val="006D3784"/>
    <w:rsid w:val="006D61ED"/>
    <w:rsid w:val="006E5D89"/>
    <w:rsid w:val="006F6492"/>
    <w:rsid w:val="00740942"/>
    <w:rsid w:val="0077001E"/>
    <w:rsid w:val="007915BE"/>
    <w:rsid w:val="007A3232"/>
    <w:rsid w:val="007B3E78"/>
    <w:rsid w:val="007C0A11"/>
    <w:rsid w:val="007E65C1"/>
    <w:rsid w:val="007E6C7E"/>
    <w:rsid w:val="00836C16"/>
    <w:rsid w:val="008433AA"/>
    <w:rsid w:val="00857E38"/>
    <w:rsid w:val="008720F7"/>
    <w:rsid w:val="00877003"/>
    <w:rsid w:val="008A048B"/>
    <w:rsid w:val="008A2B17"/>
    <w:rsid w:val="008C6C64"/>
    <w:rsid w:val="008E39C2"/>
    <w:rsid w:val="008E4627"/>
    <w:rsid w:val="0090138C"/>
    <w:rsid w:val="00903036"/>
    <w:rsid w:val="00911C25"/>
    <w:rsid w:val="009167D1"/>
    <w:rsid w:val="00944B97"/>
    <w:rsid w:val="00950956"/>
    <w:rsid w:val="00955FDB"/>
    <w:rsid w:val="0098526D"/>
    <w:rsid w:val="00985CA5"/>
    <w:rsid w:val="009D5608"/>
    <w:rsid w:val="009E44BB"/>
    <w:rsid w:val="009F7FB3"/>
    <w:rsid w:val="00A0427A"/>
    <w:rsid w:val="00A05910"/>
    <w:rsid w:val="00A47847"/>
    <w:rsid w:val="00A67A5D"/>
    <w:rsid w:val="00A801CD"/>
    <w:rsid w:val="00A86572"/>
    <w:rsid w:val="00AC2035"/>
    <w:rsid w:val="00AC7C21"/>
    <w:rsid w:val="00AD25BE"/>
    <w:rsid w:val="00B02F83"/>
    <w:rsid w:val="00B14F52"/>
    <w:rsid w:val="00B16ECD"/>
    <w:rsid w:val="00B32204"/>
    <w:rsid w:val="00B35B12"/>
    <w:rsid w:val="00B37FE6"/>
    <w:rsid w:val="00B57B12"/>
    <w:rsid w:val="00B63761"/>
    <w:rsid w:val="00B65F74"/>
    <w:rsid w:val="00BA5673"/>
    <w:rsid w:val="00BA7EB9"/>
    <w:rsid w:val="00BD70EC"/>
    <w:rsid w:val="00BF7F27"/>
    <w:rsid w:val="00C05D7F"/>
    <w:rsid w:val="00C8538C"/>
    <w:rsid w:val="00C929BB"/>
    <w:rsid w:val="00C930E2"/>
    <w:rsid w:val="00CA3629"/>
    <w:rsid w:val="00CA7153"/>
    <w:rsid w:val="00CD35CB"/>
    <w:rsid w:val="00CD442F"/>
    <w:rsid w:val="00CD5C4B"/>
    <w:rsid w:val="00CE5815"/>
    <w:rsid w:val="00D21131"/>
    <w:rsid w:val="00D212D6"/>
    <w:rsid w:val="00D321BD"/>
    <w:rsid w:val="00D32B63"/>
    <w:rsid w:val="00D51D03"/>
    <w:rsid w:val="00D55189"/>
    <w:rsid w:val="00D554A7"/>
    <w:rsid w:val="00D61F54"/>
    <w:rsid w:val="00D6482B"/>
    <w:rsid w:val="00D67E4E"/>
    <w:rsid w:val="00D83CE4"/>
    <w:rsid w:val="00DB290F"/>
    <w:rsid w:val="00DE289F"/>
    <w:rsid w:val="00DE2BD8"/>
    <w:rsid w:val="00E12E1B"/>
    <w:rsid w:val="00E20592"/>
    <w:rsid w:val="00E32891"/>
    <w:rsid w:val="00E433AD"/>
    <w:rsid w:val="00E44247"/>
    <w:rsid w:val="00E50DF2"/>
    <w:rsid w:val="00E55A74"/>
    <w:rsid w:val="00E7164C"/>
    <w:rsid w:val="00EA5C90"/>
    <w:rsid w:val="00EB416B"/>
    <w:rsid w:val="00EC0ADD"/>
    <w:rsid w:val="00EC3E72"/>
    <w:rsid w:val="00ED628E"/>
    <w:rsid w:val="00EF54DE"/>
    <w:rsid w:val="00EF70DE"/>
    <w:rsid w:val="00F45D88"/>
    <w:rsid w:val="00F96D80"/>
    <w:rsid w:val="00FB5421"/>
    <w:rsid w:val="00FC0037"/>
    <w:rsid w:val="00FF0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290F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71A9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CD35C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276F6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76F60"/>
    <w:rPr>
      <w:rFonts w:ascii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FooterChar"/>
    <w:uiPriority w:val="99"/>
    <w:rsid w:val="00276F60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76F60"/>
    <w:rPr>
      <w:rFonts w:ascii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3D1E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D1EB9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2</Pages>
  <Words>333</Words>
  <Characters>1902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Babaskina</dc:creator>
  <cp:keywords/>
  <dc:description/>
  <cp:lastModifiedBy>Atomic</cp:lastModifiedBy>
  <cp:revision>3</cp:revision>
  <cp:lastPrinted>2022-06-27T05:53:00Z</cp:lastPrinted>
  <dcterms:created xsi:type="dcterms:W3CDTF">2022-10-16T23:27:00Z</dcterms:created>
  <dcterms:modified xsi:type="dcterms:W3CDTF">2022-10-17T04:13:00Z</dcterms:modified>
</cp:coreProperties>
</file>