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 xml:space="preserve">предотвращение распространения </w:t>
      </w:r>
      <w:proofErr w:type="spellStart"/>
      <w:r w:rsidRPr="00726D90">
        <w:rPr>
          <w:color w:val="000000"/>
        </w:rPr>
        <w:t>коронавирусной</w:t>
      </w:r>
      <w:proofErr w:type="spellEnd"/>
      <w:r w:rsidRPr="00726D90">
        <w:rPr>
          <w:color w:val="000000"/>
        </w:rPr>
        <w:t xml:space="preserve">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20396120" w:rsidR="00A13B06" w:rsidRPr="00A13B06" w:rsidRDefault="00A13B06" w:rsidP="004A2843">
      <w:pPr>
        <w:spacing w:after="40"/>
        <w:jc w:val="center"/>
      </w:pPr>
      <w:r w:rsidRPr="00A13B06">
        <w:t>за «</w:t>
      </w:r>
      <w:r w:rsidR="00EB02C7">
        <w:t>2</w:t>
      </w:r>
      <w:r w:rsidR="005E0290">
        <w:t>9</w:t>
      </w:r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всего  нарастающим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2F67D11C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18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65E0D184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5</w:t>
            </w:r>
            <w:r w:rsidR="00A82180">
              <w:t>74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7C8B58C7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1DB5EC1E" w14:textId="135A32D3" w:rsidR="004A2843" w:rsidRPr="00423A7C" w:rsidRDefault="005E0290" w:rsidP="00763EA5">
            <w:pPr>
              <w:tabs>
                <w:tab w:val="left" w:pos="3270"/>
              </w:tabs>
              <w:jc w:val="center"/>
            </w:pPr>
            <w:r>
              <w:t>7</w:t>
            </w:r>
            <w:bookmarkStart w:id="0" w:name="_GoBack"/>
            <w:bookmarkEnd w:id="0"/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27ADB1A9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 w:rsidR="005E0290">
              <w:t>3</w:t>
            </w:r>
          </w:p>
        </w:tc>
        <w:tc>
          <w:tcPr>
            <w:tcW w:w="2118" w:type="dxa"/>
            <w:vAlign w:val="center"/>
          </w:tcPr>
          <w:p w14:paraId="06CB191D" w14:textId="43A91B4D" w:rsidR="004A2843" w:rsidRPr="00423A7C" w:rsidRDefault="005E0290" w:rsidP="00763EA5">
            <w:pPr>
              <w:tabs>
                <w:tab w:val="left" w:pos="3270"/>
              </w:tabs>
              <w:jc w:val="center"/>
            </w:pPr>
            <w:r>
              <w:t>91</w:t>
            </w:r>
            <w:r w:rsidR="004A2843" w:rsidRPr="00423A7C">
              <w:t>/</w:t>
            </w:r>
            <w:r w:rsidR="00866202">
              <w:t>4</w:t>
            </w:r>
            <w:r>
              <w:t>8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3199EE47" w:rsidR="004A2843" w:rsidRPr="00423A7C" w:rsidRDefault="005E0290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7B00FAFC" w14:textId="09B2083A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7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138630CD" w:rsidR="004A2843" w:rsidRPr="00423A7C" w:rsidRDefault="005E0290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2118" w:type="dxa"/>
            <w:vAlign w:val="center"/>
          </w:tcPr>
          <w:p w14:paraId="318D0DCD" w14:textId="327D4643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5E0290">
              <w:t>57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2F2D4F97" w:rsidR="004A2843" w:rsidRPr="00423A7C" w:rsidRDefault="005E0290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0C07F994" w14:textId="7C26950B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036C71D9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3</w:t>
            </w:r>
          </w:p>
        </w:tc>
        <w:tc>
          <w:tcPr>
            <w:tcW w:w="2118" w:type="dxa"/>
            <w:vAlign w:val="center"/>
          </w:tcPr>
          <w:p w14:paraId="5025E524" w14:textId="256F6C7E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5</w:t>
            </w:r>
            <w:r w:rsidR="005E0290">
              <w:t>9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61B44C9C" w:rsidR="004A2843" w:rsidRPr="00423A7C" w:rsidRDefault="005E0290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02DD7685" w:rsidR="004A2843" w:rsidRPr="00423A7C" w:rsidRDefault="007D5EF4" w:rsidP="00763EA5">
            <w:pPr>
              <w:tabs>
                <w:tab w:val="left" w:pos="3270"/>
              </w:tabs>
              <w:jc w:val="center"/>
            </w:pPr>
            <w:r>
              <w:t>10</w:t>
            </w:r>
            <w:r w:rsidR="005E0290">
              <w:t>27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17BA829F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CE3AE6">
              <w:t>9</w:t>
            </w:r>
            <w:r w:rsidR="005E0290">
              <w:t>7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11FDC424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58A86B2D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37301B71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5E0290">
              <w:t>2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3D85B91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53916BED" w14:textId="5CF7C7EC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 w:rsidR="00866202">
              <w:t>1</w:t>
            </w:r>
            <w:r w:rsidR="005E0290">
              <w:t>5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207640C3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209C8EAA" w14:textId="0CE7894E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CB27C7">
              <w:t>6</w:t>
            </w:r>
            <w:r w:rsidR="005E0290">
              <w:t>9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60303B67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51386443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2076EF">
              <w:t>6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 xml:space="preserve">лактики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07988FF5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1CE4B571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2076EF">
              <w:t>3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о </w:t>
            </w:r>
            <w:r w:rsidRPr="008506E8">
              <w:t xml:space="preserve">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5EDDA5C6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04ADA42C" w:rsidR="004A2843" w:rsidRPr="00423A7C" w:rsidRDefault="00F37C90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2076EF">
              <w:t>3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7840527E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464B86BD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0DD8243E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16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164419F0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54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 xml:space="preserve">публикации о необходимости соблюдения требований режима повышенной готовности, профилактики </w:t>
            </w:r>
            <w:proofErr w:type="spellStart"/>
            <w:r w:rsidRPr="00AD56BC">
              <w:t>коронавирусной</w:t>
            </w:r>
            <w:proofErr w:type="spellEnd"/>
            <w:r w:rsidRPr="00AD56BC">
              <w:t xml:space="preserve">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5368D3AA" w:rsidR="004A2843" w:rsidRPr="00423A7C" w:rsidRDefault="0002310D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323BEBCF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30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>- публикации о 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206C895F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09B06016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24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9F6BB76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E2E614D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68C3A5C2" w:rsidR="006D0F28" w:rsidRPr="00423A7C" w:rsidRDefault="002076EF" w:rsidP="00763EA5">
            <w:pPr>
              <w:tabs>
                <w:tab w:val="left" w:pos="3270"/>
              </w:tabs>
            </w:pPr>
            <w:r>
              <w:t>Спортивные площадки</w:t>
            </w: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385440FF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2076EF">
              <w:t>10</w:t>
            </w:r>
          </w:p>
        </w:tc>
        <w:tc>
          <w:tcPr>
            <w:tcW w:w="2118" w:type="dxa"/>
            <w:vAlign w:val="center"/>
          </w:tcPr>
          <w:p w14:paraId="1D5EAC8E" w14:textId="605043ED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2076EF">
              <w:t>2</w:t>
            </w:r>
            <w:r w:rsidR="00EC450D">
              <w:t>8</w:t>
            </w:r>
            <w:r w:rsidR="00F37C90">
              <w:t>00</w:t>
            </w:r>
            <w:r w:rsidR="004F0D49">
              <w:t xml:space="preserve">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15DE31A4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10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7AFBA303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9700</w:t>
            </w:r>
            <w:r w:rsidR="006D0F28">
              <w:t xml:space="preserve">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0B871943" w:rsidR="004A2843" w:rsidRPr="00423A7C" w:rsidRDefault="002076EF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4BAF29E4" w:rsidR="004A2843" w:rsidRPr="00423A7C" w:rsidRDefault="00CE3AE6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A34D09">
              <w:t>9</w:t>
            </w:r>
            <w:r w:rsidR="004A2843">
              <w:t>/</w:t>
            </w:r>
            <w:r w:rsidR="00FE36B8">
              <w:t>4</w:t>
            </w:r>
            <w:r w:rsidR="00F37C90">
              <w:t>4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B03B6" w14:textId="77777777" w:rsidR="002C1744" w:rsidRDefault="002C1744" w:rsidP="005852E4">
      <w:r>
        <w:separator/>
      </w:r>
    </w:p>
  </w:endnote>
  <w:endnote w:type="continuationSeparator" w:id="0">
    <w:p w14:paraId="56C4BACB" w14:textId="77777777" w:rsidR="002C1744" w:rsidRDefault="002C1744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92F01" w14:textId="77777777" w:rsidR="002C1744" w:rsidRDefault="002C1744" w:rsidP="005852E4">
      <w:r>
        <w:separator/>
      </w:r>
    </w:p>
  </w:footnote>
  <w:footnote w:type="continuationSeparator" w:id="0">
    <w:p w14:paraId="5EA6689B" w14:textId="77777777" w:rsidR="002C1744" w:rsidRDefault="002C1744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16460"/>
    <w:rsid w:val="0002310D"/>
    <w:rsid w:val="00023619"/>
    <w:rsid w:val="00032ABA"/>
    <w:rsid w:val="00035D3B"/>
    <w:rsid w:val="0003706E"/>
    <w:rsid w:val="000444FF"/>
    <w:rsid w:val="00053D75"/>
    <w:rsid w:val="00064160"/>
    <w:rsid w:val="00066826"/>
    <w:rsid w:val="00070A28"/>
    <w:rsid w:val="00072999"/>
    <w:rsid w:val="00073EC1"/>
    <w:rsid w:val="00092698"/>
    <w:rsid w:val="000A48B1"/>
    <w:rsid w:val="000A5001"/>
    <w:rsid w:val="000B4EAA"/>
    <w:rsid w:val="000C4536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076EF"/>
    <w:rsid w:val="00212999"/>
    <w:rsid w:val="00227E75"/>
    <w:rsid w:val="00231660"/>
    <w:rsid w:val="00231AFD"/>
    <w:rsid w:val="0023303B"/>
    <w:rsid w:val="002367A8"/>
    <w:rsid w:val="00236C6C"/>
    <w:rsid w:val="00243122"/>
    <w:rsid w:val="00257EAC"/>
    <w:rsid w:val="00261CE5"/>
    <w:rsid w:val="00262FF0"/>
    <w:rsid w:val="00270491"/>
    <w:rsid w:val="0028134E"/>
    <w:rsid w:val="00286193"/>
    <w:rsid w:val="00286EA0"/>
    <w:rsid w:val="00294819"/>
    <w:rsid w:val="00294EC7"/>
    <w:rsid w:val="002B202A"/>
    <w:rsid w:val="002C1744"/>
    <w:rsid w:val="002C1CBE"/>
    <w:rsid w:val="002C722A"/>
    <w:rsid w:val="002D387C"/>
    <w:rsid w:val="002D6D1C"/>
    <w:rsid w:val="002E035B"/>
    <w:rsid w:val="002E3DD2"/>
    <w:rsid w:val="002F3D5A"/>
    <w:rsid w:val="002F5F5B"/>
    <w:rsid w:val="00327717"/>
    <w:rsid w:val="003335E2"/>
    <w:rsid w:val="00334031"/>
    <w:rsid w:val="00335B57"/>
    <w:rsid w:val="0033772E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026"/>
    <w:rsid w:val="003C3DB9"/>
    <w:rsid w:val="003C4D9A"/>
    <w:rsid w:val="003C590D"/>
    <w:rsid w:val="003C5C97"/>
    <w:rsid w:val="003C74D6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0D49"/>
    <w:rsid w:val="004F57F8"/>
    <w:rsid w:val="00500225"/>
    <w:rsid w:val="00500719"/>
    <w:rsid w:val="0050269B"/>
    <w:rsid w:val="00524D4E"/>
    <w:rsid w:val="00525515"/>
    <w:rsid w:val="005279D9"/>
    <w:rsid w:val="00536544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0290"/>
    <w:rsid w:val="005E3095"/>
    <w:rsid w:val="005E3A30"/>
    <w:rsid w:val="005E3C22"/>
    <w:rsid w:val="005F3EBD"/>
    <w:rsid w:val="00601124"/>
    <w:rsid w:val="00614F74"/>
    <w:rsid w:val="006335F1"/>
    <w:rsid w:val="00636D5F"/>
    <w:rsid w:val="00641202"/>
    <w:rsid w:val="006467BE"/>
    <w:rsid w:val="00651833"/>
    <w:rsid w:val="0065775D"/>
    <w:rsid w:val="0066522E"/>
    <w:rsid w:val="00673AD2"/>
    <w:rsid w:val="00675B23"/>
    <w:rsid w:val="006907F2"/>
    <w:rsid w:val="006A5FF1"/>
    <w:rsid w:val="006B4C0D"/>
    <w:rsid w:val="006B5085"/>
    <w:rsid w:val="006D0520"/>
    <w:rsid w:val="006D0F28"/>
    <w:rsid w:val="006D1925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D5EF4"/>
    <w:rsid w:val="007F2017"/>
    <w:rsid w:val="00801B4C"/>
    <w:rsid w:val="00801EFF"/>
    <w:rsid w:val="00804578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66202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C5525"/>
    <w:rsid w:val="008D5130"/>
    <w:rsid w:val="008F354B"/>
    <w:rsid w:val="00903899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96DBF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34D09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2180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AF604F"/>
    <w:rsid w:val="00B01B0F"/>
    <w:rsid w:val="00B07975"/>
    <w:rsid w:val="00B127CE"/>
    <w:rsid w:val="00B15101"/>
    <w:rsid w:val="00B17986"/>
    <w:rsid w:val="00B4556F"/>
    <w:rsid w:val="00B5303C"/>
    <w:rsid w:val="00B53AD6"/>
    <w:rsid w:val="00B56957"/>
    <w:rsid w:val="00B66265"/>
    <w:rsid w:val="00B67223"/>
    <w:rsid w:val="00B71282"/>
    <w:rsid w:val="00B80B28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27C7"/>
    <w:rsid w:val="00CB510A"/>
    <w:rsid w:val="00CB6FF3"/>
    <w:rsid w:val="00CC05D1"/>
    <w:rsid w:val="00CE3AE6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02C7"/>
    <w:rsid w:val="00EB2C48"/>
    <w:rsid w:val="00EB782C"/>
    <w:rsid w:val="00EC14FC"/>
    <w:rsid w:val="00EC450D"/>
    <w:rsid w:val="00EC5557"/>
    <w:rsid w:val="00EC665B"/>
    <w:rsid w:val="00EC6C52"/>
    <w:rsid w:val="00ED1A9B"/>
    <w:rsid w:val="00ED51F3"/>
    <w:rsid w:val="00ED5968"/>
    <w:rsid w:val="00ED6EA0"/>
    <w:rsid w:val="00ED7126"/>
    <w:rsid w:val="00ED77BA"/>
    <w:rsid w:val="00EE2C3E"/>
    <w:rsid w:val="00EE3B2B"/>
    <w:rsid w:val="00EF7F5A"/>
    <w:rsid w:val="00F04D22"/>
    <w:rsid w:val="00F1090D"/>
    <w:rsid w:val="00F10BC0"/>
    <w:rsid w:val="00F24F49"/>
    <w:rsid w:val="00F252D3"/>
    <w:rsid w:val="00F31988"/>
    <w:rsid w:val="00F37C90"/>
    <w:rsid w:val="00F411A7"/>
    <w:rsid w:val="00F4135B"/>
    <w:rsid w:val="00F502F6"/>
    <w:rsid w:val="00F51C2E"/>
    <w:rsid w:val="00F664FD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33CEA-D7F4-4BA0-A142-610DC8DCD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130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Korol</cp:lastModifiedBy>
  <cp:revision>33</cp:revision>
  <cp:lastPrinted>2020-06-13T01:15:00Z</cp:lastPrinted>
  <dcterms:created xsi:type="dcterms:W3CDTF">2020-07-16T08:35:00Z</dcterms:created>
  <dcterms:modified xsi:type="dcterms:W3CDTF">2020-07-29T07:18:00Z</dcterms:modified>
</cp:coreProperties>
</file>