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259F7A4C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F37C90">
        <w:t>7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252973DD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7D5EF4">
              <w:t>2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5A137A6E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501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54215B8D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4A2843" w:rsidRPr="00423A7C">
              <w:t>/</w:t>
            </w:r>
            <w:r w:rsidR="004F0D49">
              <w:t>1</w:t>
            </w:r>
          </w:p>
        </w:tc>
        <w:tc>
          <w:tcPr>
            <w:tcW w:w="2118" w:type="dxa"/>
            <w:vAlign w:val="center"/>
          </w:tcPr>
          <w:p w14:paraId="06CB191D" w14:textId="1D89166E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8</w:t>
            </w:r>
            <w:r w:rsidR="00F37C90">
              <w:t>5</w:t>
            </w:r>
            <w:r w:rsidR="004A2843" w:rsidRPr="00423A7C">
              <w:t>/</w:t>
            </w:r>
            <w:r w:rsidR="00866202">
              <w:t>4</w:t>
            </w:r>
            <w:r w:rsidR="00F37C90">
              <w:t>3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2EB57EE9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7B00FAFC" w14:textId="0FF4964D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1E09FFE4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2118" w:type="dxa"/>
            <w:vAlign w:val="center"/>
          </w:tcPr>
          <w:p w14:paraId="318D0DCD" w14:textId="6D5E4BFF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F37C90">
              <w:t>42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10B3E15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16D16D41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036C71D9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2118" w:type="dxa"/>
            <w:vAlign w:val="center"/>
          </w:tcPr>
          <w:p w14:paraId="5025E524" w14:textId="3E2E6778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</w:t>
            </w:r>
            <w:r w:rsidR="00F37C90">
              <w:t>3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74AE07E9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666DF69D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100</w:t>
            </w:r>
            <w:r w:rsidR="00F37C90">
              <w:t>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08114A12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8</w:t>
            </w:r>
            <w:r w:rsidR="00F37C90">
              <w:t>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5C6FF846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2FDF3758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866202">
              <w:t>1</w:t>
            </w:r>
            <w:r w:rsidR="00F37C90">
              <w:t>3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3802F6D8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6</w:t>
            </w:r>
            <w:r w:rsidR="00F37C90">
              <w:t>5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16547B3D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20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0A91C989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343E8AA7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3BB502B4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F37C90">
              <w:t>5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63F37C8B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F37C90">
              <w:t>4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39018E79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F37C90">
              <w:t>1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66EE459A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37C90">
              <w:t>5</w:t>
            </w:r>
          </w:p>
        </w:tc>
        <w:tc>
          <w:tcPr>
            <w:tcW w:w="2118" w:type="dxa"/>
            <w:vAlign w:val="center"/>
          </w:tcPr>
          <w:p w14:paraId="1D5EAC8E" w14:textId="1F51434E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F37C90">
              <w:t>1300</w:t>
            </w:r>
            <w:r w:rsidR="004F0D49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26FE0CB5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6AA74F75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>
              <w:t>/</w:t>
            </w:r>
            <w:r w:rsidR="00FE36B8">
              <w:t>4</w:t>
            </w:r>
            <w:r>
              <w:t>4</w:t>
            </w:r>
            <w:bookmarkStart w:id="0" w:name="_GoBack"/>
            <w:bookmarkEnd w:id="0"/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E364C" w14:textId="77777777" w:rsidR="000C4536" w:rsidRDefault="000C4536" w:rsidP="005852E4">
      <w:r>
        <w:separator/>
      </w:r>
    </w:p>
  </w:endnote>
  <w:endnote w:type="continuationSeparator" w:id="0">
    <w:p w14:paraId="370C9850" w14:textId="77777777" w:rsidR="000C4536" w:rsidRDefault="000C4536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826CC" w14:textId="77777777" w:rsidR="000C4536" w:rsidRDefault="000C4536" w:rsidP="005852E4">
      <w:r>
        <w:separator/>
      </w:r>
    </w:p>
  </w:footnote>
  <w:footnote w:type="continuationSeparator" w:id="0">
    <w:p w14:paraId="0FD0F96B" w14:textId="77777777" w:rsidR="000C4536" w:rsidRDefault="000C4536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C4536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819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36544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D5EF4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66202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03899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27C7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37C90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103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26</cp:revision>
  <cp:lastPrinted>2020-06-13T01:15:00Z</cp:lastPrinted>
  <dcterms:created xsi:type="dcterms:W3CDTF">2020-07-16T08:35:00Z</dcterms:created>
  <dcterms:modified xsi:type="dcterms:W3CDTF">2020-07-27T07:28:00Z</dcterms:modified>
</cp:coreProperties>
</file>