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 xml:space="preserve">предотвращение распространения </w:t>
      </w:r>
      <w:proofErr w:type="spellStart"/>
      <w:r w:rsidRPr="00726D90">
        <w:rPr>
          <w:color w:val="000000"/>
        </w:rPr>
        <w:t>коронавирусной</w:t>
      </w:r>
      <w:proofErr w:type="spellEnd"/>
      <w:r w:rsidRPr="00726D90">
        <w:rPr>
          <w:color w:val="000000"/>
        </w:rPr>
        <w:t xml:space="preserve">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7C8E6539" w:rsidR="00A13B06" w:rsidRPr="00A13B06" w:rsidRDefault="00A13B06" w:rsidP="004A2843">
      <w:pPr>
        <w:spacing w:after="40"/>
        <w:jc w:val="center"/>
      </w:pPr>
      <w:r w:rsidRPr="00A13B06">
        <w:t>за «</w:t>
      </w:r>
      <w:r w:rsidR="00EB02C7">
        <w:t>2</w:t>
      </w:r>
      <w:r w:rsidR="00CB27C7">
        <w:t>5</w:t>
      </w:r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всего  нарастающим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0E42BA2F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866202">
              <w:t>1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14001672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601124">
              <w:t>89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0BA91D52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1DB5EC1E" w14:textId="2402B146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4A5B1BE3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4A2843" w:rsidRPr="00423A7C">
              <w:t>/</w:t>
            </w:r>
            <w:r w:rsidR="004F0D49">
              <w:t>1</w:t>
            </w:r>
          </w:p>
        </w:tc>
        <w:tc>
          <w:tcPr>
            <w:tcW w:w="2118" w:type="dxa"/>
            <w:vAlign w:val="center"/>
          </w:tcPr>
          <w:p w14:paraId="06CB191D" w14:textId="05F27808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7</w:t>
            </w:r>
            <w:r w:rsidR="00CB27C7">
              <w:t>8</w:t>
            </w:r>
            <w:r w:rsidR="004A2843" w:rsidRPr="00423A7C">
              <w:t>/</w:t>
            </w:r>
            <w:r w:rsidR="00866202">
              <w:t>4</w:t>
            </w:r>
            <w:r w:rsidR="00CB27C7">
              <w:t>1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2EB57EE9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7B00FAFC" w14:textId="0FF4964D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34C00D39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2118" w:type="dxa"/>
            <w:vAlign w:val="center"/>
          </w:tcPr>
          <w:p w14:paraId="318D0DCD" w14:textId="05BADA31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866202">
              <w:t>2</w:t>
            </w:r>
            <w:r w:rsidR="00CB27C7">
              <w:t>9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10B3E151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0C07F994" w14:textId="16D16D41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02D3E80A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3</w:t>
            </w:r>
          </w:p>
        </w:tc>
        <w:tc>
          <w:tcPr>
            <w:tcW w:w="2118" w:type="dxa"/>
            <w:vAlign w:val="center"/>
          </w:tcPr>
          <w:p w14:paraId="5025E524" w14:textId="4D18B6FC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CB27C7">
              <w:t>8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10B6F4F5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4F5286EC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9</w:t>
            </w:r>
            <w:r w:rsidR="00CB27C7">
              <w:t>92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51D6FE32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CB27C7">
              <w:t>81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11FDC424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58A86B2D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74CE72C8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3D85B91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53916BED" w14:textId="06CD5B44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 w:rsidR="00866202">
              <w:t>1</w:t>
            </w:r>
            <w:r w:rsidR="00CB27C7">
              <w:t>1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207640C3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209C8EAA" w14:textId="3FE793C8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CB27C7">
              <w:t>61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1409616A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25CC1377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CB27C7">
              <w:t>6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 xml:space="preserve">лактики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2AAF373D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069C4BC9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о </w:t>
            </w:r>
            <w:r w:rsidRPr="008506E8">
              <w:t xml:space="preserve">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15652579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5D940AF2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7840527E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464B86BD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02DED8CF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0C05C494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21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 xml:space="preserve">публикации о необходимости соблюдения требований режима повышенной готовности, профилактики </w:t>
            </w:r>
            <w:proofErr w:type="spellStart"/>
            <w:r w:rsidRPr="00AD56BC">
              <w:t>коронавирусной</w:t>
            </w:r>
            <w:proofErr w:type="spellEnd"/>
            <w:r w:rsidRPr="00AD56BC">
              <w:t xml:space="preserve">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47F846C0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1162E8B5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CB27C7">
              <w:t>2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>- публикации о 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14CB237B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28F733C4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9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9F6BB76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E2E614D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1A10EFC7" w:rsidR="006D0F28" w:rsidRPr="00423A7C" w:rsidRDefault="006D0F28" w:rsidP="00763EA5">
            <w:pPr>
              <w:tabs>
                <w:tab w:val="left" w:pos="3270"/>
              </w:tabs>
            </w:pP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7476E4BA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CB27C7">
              <w:t>0</w:t>
            </w:r>
          </w:p>
        </w:tc>
        <w:tc>
          <w:tcPr>
            <w:tcW w:w="2118" w:type="dxa"/>
            <w:vAlign w:val="center"/>
          </w:tcPr>
          <w:p w14:paraId="1D5EAC8E" w14:textId="1412BB66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10</w:t>
            </w:r>
            <w:r w:rsidR="00866202">
              <w:t>590</w:t>
            </w:r>
            <w:r w:rsidR="004F0D49">
              <w:t xml:space="preserve">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083EB74C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03208F7C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 xml:space="preserve">1200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5CDBEF56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5E0C6DA3" w:rsidR="004A2843" w:rsidRPr="00423A7C" w:rsidRDefault="00CB27C7" w:rsidP="00763EA5">
            <w:pPr>
              <w:tabs>
                <w:tab w:val="left" w:pos="3270"/>
              </w:tabs>
              <w:jc w:val="center"/>
            </w:pPr>
            <w:r>
              <w:t>2</w:t>
            </w:r>
            <w:bookmarkStart w:id="0" w:name="_GoBack"/>
            <w:bookmarkEnd w:id="0"/>
            <w:r w:rsidR="004A2843">
              <w:t>/</w:t>
            </w:r>
            <w:r w:rsidR="00FE36B8">
              <w:t>4</w:t>
            </w:r>
            <w:r w:rsidR="00866202">
              <w:t>2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D88D54" w14:textId="77777777" w:rsidR="00536544" w:rsidRDefault="00536544" w:rsidP="005852E4">
      <w:r>
        <w:separator/>
      </w:r>
    </w:p>
  </w:endnote>
  <w:endnote w:type="continuationSeparator" w:id="0">
    <w:p w14:paraId="0127952C" w14:textId="77777777" w:rsidR="00536544" w:rsidRDefault="00536544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A9DDB1" w14:textId="77777777" w:rsidR="00536544" w:rsidRDefault="00536544" w:rsidP="005852E4">
      <w:r>
        <w:separator/>
      </w:r>
    </w:p>
  </w:footnote>
  <w:footnote w:type="continuationSeparator" w:id="0">
    <w:p w14:paraId="75442EF2" w14:textId="77777777" w:rsidR="00536544" w:rsidRDefault="00536544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16460"/>
    <w:rsid w:val="00023619"/>
    <w:rsid w:val="00032ABA"/>
    <w:rsid w:val="00035D3B"/>
    <w:rsid w:val="0003706E"/>
    <w:rsid w:val="000444FF"/>
    <w:rsid w:val="00053D75"/>
    <w:rsid w:val="00064160"/>
    <w:rsid w:val="00066826"/>
    <w:rsid w:val="00070A28"/>
    <w:rsid w:val="00072999"/>
    <w:rsid w:val="00073EC1"/>
    <w:rsid w:val="00092698"/>
    <w:rsid w:val="000A48B1"/>
    <w:rsid w:val="000A5001"/>
    <w:rsid w:val="000B4EAA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12999"/>
    <w:rsid w:val="00227E75"/>
    <w:rsid w:val="00231660"/>
    <w:rsid w:val="00231AFD"/>
    <w:rsid w:val="0023303B"/>
    <w:rsid w:val="002367A8"/>
    <w:rsid w:val="00236C6C"/>
    <w:rsid w:val="00243122"/>
    <w:rsid w:val="00257EAC"/>
    <w:rsid w:val="00261CE5"/>
    <w:rsid w:val="00262FF0"/>
    <w:rsid w:val="00270491"/>
    <w:rsid w:val="0028134E"/>
    <w:rsid w:val="00286193"/>
    <w:rsid w:val="00286EA0"/>
    <w:rsid w:val="00294EC7"/>
    <w:rsid w:val="002B202A"/>
    <w:rsid w:val="002C1CBE"/>
    <w:rsid w:val="002C722A"/>
    <w:rsid w:val="002D387C"/>
    <w:rsid w:val="002D6D1C"/>
    <w:rsid w:val="002E3DD2"/>
    <w:rsid w:val="002F3D5A"/>
    <w:rsid w:val="002F5F5B"/>
    <w:rsid w:val="00327717"/>
    <w:rsid w:val="003335E2"/>
    <w:rsid w:val="00334031"/>
    <w:rsid w:val="00335B57"/>
    <w:rsid w:val="0033772E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026"/>
    <w:rsid w:val="003C3DB9"/>
    <w:rsid w:val="003C4D9A"/>
    <w:rsid w:val="003C590D"/>
    <w:rsid w:val="003C5C97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0D49"/>
    <w:rsid w:val="004F57F8"/>
    <w:rsid w:val="00500225"/>
    <w:rsid w:val="00500719"/>
    <w:rsid w:val="0050269B"/>
    <w:rsid w:val="00524D4E"/>
    <w:rsid w:val="00525515"/>
    <w:rsid w:val="005279D9"/>
    <w:rsid w:val="00536544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3095"/>
    <w:rsid w:val="005E3A30"/>
    <w:rsid w:val="005E3C22"/>
    <w:rsid w:val="005F3EBD"/>
    <w:rsid w:val="00601124"/>
    <w:rsid w:val="00614F74"/>
    <w:rsid w:val="006335F1"/>
    <w:rsid w:val="00636D5F"/>
    <w:rsid w:val="00641202"/>
    <w:rsid w:val="006467BE"/>
    <w:rsid w:val="00651833"/>
    <w:rsid w:val="0065775D"/>
    <w:rsid w:val="0066522E"/>
    <w:rsid w:val="00673AD2"/>
    <w:rsid w:val="00675B23"/>
    <w:rsid w:val="006907F2"/>
    <w:rsid w:val="006A5FF1"/>
    <w:rsid w:val="006B4C0D"/>
    <w:rsid w:val="006B5085"/>
    <w:rsid w:val="006D0520"/>
    <w:rsid w:val="006D0F28"/>
    <w:rsid w:val="006D1925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F2017"/>
    <w:rsid w:val="00801B4C"/>
    <w:rsid w:val="00801EFF"/>
    <w:rsid w:val="00804578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66202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C5525"/>
    <w:rsid w:val="008D5130"/>
    <w:rsid w:val="008F354B"/>
    <w:rsid w:val="00903899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96DBF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AF604F"/>
    <w:rsid w:val="00B01B0F"/>
    <w:rsid w:val="00B07975"/>
    <w:rsid w:val="00B127CE"/>
    <w:rsid w:val="00B15101"/>
    <w:rsid w:val="00B17986"/>
    <w:rsid w:val="00B4556F"/>
    <w:rsid w:val="00B5303C"/>
    <w:rsid w:val="00B53AD6"/>
    <w:rsid w:val="00B56957"/>
    <w:rsid w:val="00B66265"/>
    <w:rsid w:val="00B67223"/>
    <w:rsid w:val="00B71282"/>
    <w:rsid w:val="00B80B28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27C7"/>
    <w:rsid w:val="00CB510A"/>
    <w:rsid w:val="00CB6FF3"/>
    <w:rsid w:val="00CC05D1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02C7"/>
    <w:rsid w:val="00EB2C48"/>
    <w:rsid w:val="00EB782C"/>
    <w:rsid w:val="00EC14FC"/>
    <w:rsid w:val="00EC5557"/>
    <w:rsid w:val="00EC665B"/>
    <w:rsid w:val="00EC6C52"/>
    <w:rsid w:val="00ED1A9B"/>
    <w:rsid w:val="00ED5968"/>
    <w:rsid w:val="00ED6EA0"/>
    <w:rsid w:val="00ED7126"/>
    <w:rsid w:val="00ED77BA"/>
    <w:rsid w:val="00EE2C3E"/>
    <w:rsid w:val="00EE3B2B"/>
    <w:rsid w:val="00EF7F5A"/>
    <w:rsid w:val="00F04D22"/>
    <w:rsid w:val="00F1090D"/>
    <w:rsid w:val="00F10BC0"/>
    <w:rsid w:val="00F24F49"/>
    <w:rsid w:val="00F252D3"/>
    <w:rsid w:val="00F31988"/>
    <w:rsid w:val="00F411A7"/>
    <w:rsid w:val="00F4135B"/>
    <w:rsid w:val="00F502F6"/>
    <w:rsid w:val="00F51C2E"/>
    <w:rsid w:val="00F664FD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94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Дарья Король</cp:lastModifiedBy>
  <cp:revision>24</cp:revision>
  <cp:lastPrinted>2020-06-13T01:15:00Z</cp:lastPrinted>
  <dcterms:created xsi:type="dcterms:W3CDTF">2020-07-16T08:35:00Z</dcterms:created>
  <dcterms:modified xsi:type="dcterms:W3CDTF">2020-07-25T06:21:00Z</dcterms:modified>
</cp:coreProperties>
</file>