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33EF24C9" w:rsidR="00A13B06" w:rsidRPr="00A13B06" w:rsidRDefault="00A13B06" w:rsidP="004A2843">
      <w:pPr>
        <w:spacing w:after="40"/>
        <w:jc w:val="center"/>
      </w:pPr>
      <w:r w:rsidRPr="00A13B06">
        <w:t>за «1</w:t>
      </w:r>
      <w:r w:rsidR="00996DBF">
        <w:t>9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2EFD173A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996DBF"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112BA74C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996DBF">
              <w:t>48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0BA91D52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1DB5EC1E" w14:textId="2402B146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483786D6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4A2843" w:rsidRPr="00423A7C">
              <w:t>/</w:t>
            </w:r>
            <w:r>
              <w:t>2</w:t>
            </w:r>
          </w:p>
        </w:tc>
        <w:tc>
          <w:tcPr>
            <w:tcW w:w="2118" w:type="dxa"/>
            <w:vAlign w:val="center"/>
          </w:tcPr>
          <w:p w14:paraId="06CB191D" w14:textId="2A13A01C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60</w:t>
            </w:r>
            <w:r w:rsidR="004A2843" w:rsidRPr="00423A7C">
              <w:t>/</w:t>
            </w:r>
            <w:r w:rsidR="00E1119D">
              <w:t>3</w:t>
            </w:r>
            <w:r>
              <w:t>4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7AA5925C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7B00FAFC" w14:textId="5A5F1100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2A929407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2118" w:type="dxa"/>
            <w:vAlign w:val="center"/>
          </w:tcPr>
          <w:p w14:paraId="318D0DCD" w14:textId="0EEB6BAF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365CDB">
              <w:t>9</w:t>
            </w:r>
            <w:r w:rsidR="00996DBF">
              <w:t>9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65855988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0C07F994" w14:textId="63B8A668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190BC256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5025E524" w14:textId="59A28CAF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996DBF">
              <w:t>6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1A928D64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7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5332AEF0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9</w:t>
            </w:r>
            <w:r w:rsidR="00D07E58">
              <w:t>3</w:t>
            </w:r>
            <w:r w:rsidR="00996DBF">
              <w:t>8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4A49FDA2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1367A5">
              <w:t>5</w:t>
            </w:r>
            <w:r w:rsidR="00996DBF">
              <w:t>7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2230FBC9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1BEEB331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996DBF">
              <w:t>5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3CCFECF6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24</w:t>
            </w:r>
            <w:r w:rsidR="00996DBF">
              <w:t>9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5928D360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0FE3BF80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535995F4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2DED8CF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5FEC46FF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9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47F846C0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110340E9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14CB237B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10374A9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3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0EAC786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996DBF">
              <w:t>7</w:t>
            </w:r>
          </w:p>
        </w:tc>
        <w:tc>
          <w:tcPr>
            <w:tcW w:w="2118" w:type="dxa"/>
            <w:vAlign w:val="center"/>
          </w:tcPr>
          <w:p w14:paraId="1D5EAC8E" w14:textId="7F5E316C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7135</w:t>
            </w:r>
            <w:r w:rsidR="00FE36B8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0D745D81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49149F03" w:rsidR="004A2843" w:rsidRPr="00423A7C" w:rsidRDefault="00FE36B8" w:rsidP="00763EA5">
            <w:pPr>
              <w:tabs>
                <w:tab w:val="left" w:pos="3270"/>
              </w:tabs>
              <w:jc w:val="center"/>
            </w:pPr>
            <w:bookmarkStart w:id="0" w:name="_GoBack"/>
            <w:bookmarkEnd w:id="0"/>
            <w:r>
              <w:t>0</w:t>
            </w:r>
            <w:r w:rsidR="004A2843">
              <w:t>/</w:t>
            </w:r>
            <w:r>
              <w:t>41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43759" w14:textId="77777777" w:rsidR="003C3026" w:rsidRDefault="003C3026" w:rsidP="005852E4">
      <w:r>
        <w:separator/>
      </w:r>
    </w:p>
  </w:endnote>
  <w:endnote w:type="continuationSeparator" w:id="0">
    <w:p w14:paraId="6FFD3C54" w14:textId="77777777" w:rsidR="003C3026" w:rsidRDefault="003C3026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9C2DA4" w14:textId="77777777" w:rsidR="003C3026" w:rsidRDefault="003C3026" w:rsidP="005852E4">
      <w:r>
        <w:separator/>
      </w:r>
    </w:p>
  </w:footnote>
  <w:footnote w:type="continuationSeparator" w:id="0">
    <w:p w14:paraId="67453FF4" w14:textId="77777777" w:rsidR="003C3026" w:rsidRDefault="003C3026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619"/>
    <w:rsid w:val="00032ABA"/>
    <w:rsid w:val="00035D3B"/>
    <w:rsid w:val="0003706E"/>
    <w:rsid w:val="000444FF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57EAC"/>
    <w:rsid w:val="00261CE5"/>
    <w:rsid w:val="00262FF0"/>
    <w:rsid w:val="00270491"/>
    <w:rsid w:val="0028134E"/>
    <w:rsid w:val="00286193"/>
    <w:rsid w:val="00286EA0"/>
    <w:rsid w:val="00294EC7"/>
    <w:rsid w:val="002B202A"/>
    <w:rsid w:val="002C1CBE"/>
    <w:rsid w:val="002C722A"/>
    <w:rsid w:val="002D387C"/>
    <w:rsid w:val="002D6D1C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57F8"/>
    <w:rsid w:val="00500225"/>
    <w:rsid w:val="00500719"/>
    <w:rsid w:val="0050269B"/>
    <w:rsid w:val="00524D4E"/>
    <w:rsid w:val="00525515"/>
    <w:rsid w:val="005279D9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F2017"/>
    <w:rsid w:val="00801B4C"/>
    <w:rsid w:val="00801EFF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AD6"/>
    <w:rsid w:val="00B56957"/>
    <w:rsid w:val="00B66265"/>
    <w:rsid w:val="00B67223"/>
    <w:rsid w:val="00B71282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510A"/>
    <w:rsid w:val="00CB6FF3"/>
    <w:rsid w:val="00CC05D1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2C48"/>
    <w:rsid w:val="00EB782C"/>
    <w:rsid w:val="00EC14FC"/>
    <w:rsid w:val="00EC5557"/>
    <w:rsid w:val="00EC665B"/>
    <w:rsid w:val="00EC6C52"/>
    <w:rsid w:val="00ED1A9B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68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Дарья Король</cp:lastModifiedBy>
  <cp:revision>17</cp:revision>
  <cp:lastPrinted>2020-06-13T01:15:00Z</cp:lastPrinted>
  <dcterms:created xsi:type="dcterms:W3CDTF">2020-07-16T08:35:00Z</dcterms:created>
  <dcterms:modified xsi:type="dcterms:W3CDTF">2020-07-19T08:03:00Z</dcterms:modified>
</cp:coreProperties>
</file>